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5"/>
        <w:gridCol w:w="9"/>
        <w:gridCol w:w="2656"/>
        <w:gridCol w:w="1621"/>
        <w:gridCol w:w="2699"/>
      </w:tblGrid>
      <w:tr w:rsidR="000172E5" w:rsidRPr="00637200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637200" w:rsidRDefault="00A414F5" w:rsidP="00637200">
            <w:pPr>
              <w:pStyle w:val="Heading1"/>
              <w:outlineLvl w:val="0"/>
            </w:pPr>
            <w:r>
              <w:t>Employee Information</w:t>
            </w:r>
          </w:p>
        </w:tc>
      </w:tr>
      <w:tr w:rsidR="000172E5" w:rsidRPr="00846B76" w:rsidTr="00994F07">
        <w:sdt>
          <w:sdtPr>
            <w:id w:val="1621259925"/>
            <w:placeholder>
              <w:docPart w:val="BC6A598C43B84608B88C08C59E35F6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8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732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94F07">
        <w:sdt>
          <w:sdtPr>
            <w:id w:val="-1470592894"/>
            <w:placeholder>
              <w:docPart w:val="45974B7204D744BF8E5D75F69515B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8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73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94F07">
        <w:sdt>
          <w:sdtPr>
            <w:id w:val="946660661"/>
            <w:placeholder>
              <w:docPart w:val="522FBDF8034F42E3803B16E5DD8119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8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866" w:type="pct"/>
            <w:tcBorders>
              <w:top w:val="single" w:sz="4" w:space="0" w:color="auto"/>
            </w:tcBorders>
            <w:vAlign w:val="bottom"/>
          </w:tcPr>
          <w:p w:rsidR="000172E5" w:rsidRDefault="000172E5" w:rsidP="00311D4F">
            <w:bookmarkStart w:id="0" w:name="_GoBack"/>
            <w:bookmarkEnd w:id="0"/>
          </w:p>
        </w:tc>
        <w:tc>
          <w:tcPr>
            <w:tcW w:w="14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94F07">
        <w:sdt>
          <w:sdtPr>
            <w:id w:val="1334104394"/>
            <w:placeholder>
              <w:docPart w:val="33BA853E06834A6F97064080C560EE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8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732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846B76" w:rsidRDefault="00477B86" w:rsidP="00637200">
            <w:pPr>
              <w:pStyle w:val="Heading1"/>
              <w:outlineLvl w:val="0"/>
            </w:pPr>
            <w:r>
              <w:t xml:space="preserve">Drop Form Local </w:t>
            </w:r>
            <w:proofErr w:type="gramStart"/>
            <w:r>
              <w:t>910  AFGE</w:t>
            </w:r>
            <w:proofErr w:type="gramEnd"/>
          </w:p>
        </w:tc>
      </w:tr>
      <w:tr w:rsidR="000172E5" w:rsidRPr="00846B76" w:rsidTr="00994F07">
        <w:tc>
          <w:tcPr>
            <w:tcW w:w="1268" w:type="pct"/>
            <w:vAlign w:val="bottom"/>
          </w:tcPr>
          <w:p w:rsidR="000172E5" w:rsidRPr="00846B76" w:rsidRDefault="00A414F5" w:rsidP="00311D4F">
            <w:pPr>
              <w:pStyle w:val="NormalIndent"/>
            </w:pPr>
            <w:r>
              <w:t>Join Date:</w:t>
            </w:r>
          </w:p>
        </w:tc>
        <w:tc>
          <w:tcPr>
            <w:tcW w:w="3732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994F07">
        <w:tc>
          <w:tcPr>
            <w:tcW w:w="1268" w:type="pct"/>
            <w:vAlign w:val="bottom"/>
          </w:tcPr>
          <w:p w:rsidR="000172E5" w:rsidRPr="00846B76" w:rsidRDefault="00A414F5" w:rsidP="00311D4F">
            <w:pPr>
              <w:pStyle w:val="NormalIndent"/>
            </w:pPr>
            <w:r>
              <w:t>Drop Reason:</w:t>
            </w:r>
          </w:p>
        </w:tc>
        <w:tc>
          <w:tcPr>
            <w:tcW w:w="373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14F5" w:rsidP="00311D4F">
            <w:r>
              <w:t>Anniversary Date/ voluntary action</w:t>
            </w:r>
          </w:p>
        </w:tc>
      </w:tr>
      <w:tr w:rsidR="000172E5" w:rsidRPr="00846B76" w:rsidTr="00994F07">
        <w:tc>
          <w:tcPr>
            <w:tcW w:w="1268" w:type="pct"/>
            <w:vAlign w:val="bottom"/>
          </w:tcPr>
          <w:p w:rsidR="000172E5" w:rsidRPr="00477B86" w:rsidRDefault="00477B86" w:rsidP="00311D4F">
            <w:pPr>
              <w:pStyle w:val="NormalIndent"/>
              <w:rPr>
                <w:b/>
                <w:u w:val="single"/>
              </w:rPr>
            </w:pPr>
            <w:r w:rsidRPr="00477B86">
              <w:rPr>
                <w:b/>
                <w:u w:val="single"/>
              </w:rPr>
              <w:t>Circle ONE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14F5" w:rsidP="00311D4F">
            <w:r>
              <w:t>Supervisor Promotion</w:t>
            </w:r>
          </w:p>
        </w:tc>
        <w:tc>
          <w:tcPr>
            <w:tcW w:w="866" w:type="pct"/>
            <w:tcBorders>
              <w:top w:val="single" w:sz="4" w:space="0" w:color="auto"/>
            </w:tcBorders>
            <w:vAlign w:val="bottom"/>
          </w:tcPr>
          <w:p w:rsidR="000172E5" w:rsidRPr="00846B76" w:rsidRDefault="000172E5" w:rsidP="00637200"/>
        </w:tc>
        <w:tc>
          <w:tcPr>
            <w:tcW w:w="14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14F5" w:rsidP="00311D4F">
            <w:r>
              <w:t>Retired</w:t>
            </w:r>
          </w:p>
        </w:tc>
      </w:tr>
      <w:tr w:rsidR="000172E5" w:rsidRPr="00846B76" w:rsidTr="00994F07">
        <w:tc>
          <w:tcPr>
            <w:tcW w:w="1268" w:type="pct"/>
            <w:vAlign w:val="bottom"/>
          </w:tcPr>
          <w:p w:rsidR="000172E5" w:rsidRPr="00846B76" w:rsidRDefault="000172E5" w:rsidP="00311D4F">
            <w:pPr>
              <w:pStyle w:val="NormalIndent"/>
            </w:pPr>
          </w:p>
        </w:tc>
        <w:tc>
          <w:tcPr>
            <w:tcW w:w="3732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A414F5" w:rsidP="00311D4F">
            <w:r>
              <w:t>Moved to another agency</w:t>
            </w:r>
          </w:p>
        </w:tc>
      </w:tr>
      <w:tr w:rsidR="000172E5" w:rsidRPr="00846B76" w:rsidTr="00994F07">
        <w:trPr>
          <w:trHeight w:val="548"/>
        </w:trPr>
        <w:tc>
          <w:tcPr>
            <w:tcW w:w="1268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32" w:type="pct"/>
            <w:gridSpan w:val="4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994F07">
        <w:tc>
          <w:tcPr>
            <w:tcW w:w="1273" w:type="pct"/>
            <w:gridSpan w:val="2"/>
            <w:vAlign w:val="bottom"/>
          </w:tcPr>
          <w:p w:rsidR="000172E5" w:rsidRPr="00846B76" w:rsidRDefault="000172E5" w:rsidP="00637200"/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637200"/>
        </w:tc>
      </w:tr>
    </w:tbl>
    <w:p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17C" w:rsidRDefault="00DC017C" w:rsidP="000172E5">
      <w:pPr>
        <w:spacing w:after="0" w:line="240" w:lineRule="auto"/>
      </w:pPr>
      <w:r>
        <w:separator/>
      </w:r>
    </w:p>
  </w:endnote>
  <w:endnote w:type="continuationSeparator" w:id="0">
    <w:p w:rsidR="00DC017C" w:rsidRDefault="00DC017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A2606B9-8160-441D-BD0C-3D329F92DCA3}"/>
    <w:embedBold r:id="rId2" w:fontKey="{5BD086F9-3228-4F8E-B83E-34D6784AEC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E53ADCC-1B35-4A55-BA98-F51BF0EBE8F6}"/>
    <w:embedBold r:id="rId4" w:fontKey="{DC54E2C9-E5A8-4719-9535-1B8FDED6369A}"/>
    <w:embedItalic r:id="rId5" w:fontKey="{89493352-07F3-41C4-B15A-FBB05AD717C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4F98EF2-F982-4B1D-AB52-5234759C1A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8C0DDFA-5DE2-40BD-8DC0-1288975338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0138F2" w:rsidRPr="00311D4F" w:rsidTr="00637200">
      <w:tc>
        <w:tcPr>
          <w:tcW w:w="4675" w:type="dxa"/>
          <w:vAlign w:val="center"/>
        </w:tcPr>
        <w:p w:rsidR="000138F2" w:rsidRPr="00311D4F" w:rsidRDefault="000138F2" w:rsidP="00637200">
          <w:pPr>
            <w:pStyle w:val="Footer"/>
          </w:pPr>
          <w:r>
            <w:t xml:space="preserve">4801 E Linwood </w:t>
          </w:r>
          <w:proofErr w:type="gramStart"/>
          <w:r>
            <w:t>Blvd,  Kansas</w:t>
          </w:r>
          <w:proofErr w:type="gramEnd"/>
          <w:r>
            <w:t xml:space="preserve"> City, Mo 64128</w:t>
          </w:r>
        </w:p>
      </w:tc>
    </w:tr>
    <w:tr w:rsidR="000138F2" w:rsidRPr="00311D4F" w:rsidTr="00637200">
      <w:tc>
        <w:tcPr>
          <w:tcW w:w="4675" w:type="dxa"/>
          <w:vAlign w:val="center"/>
        </w:tcPr>
        <w:p w:rsidR="000138F2" w:rsidRDefault="000138F2" w:rsidP="00637200">
          <w:pPr>
            <w:pStyle w:val="Footer"/>
          </w:pPr>
          <w:r>
            <w:t>816-922-2040</w:t>
          </w:r>
        </w:p>
      </w:tc>
    </w:tr>
    <w:tr w:rsidR="000138F2" w:rsidRPr="00311D4F" w:rsidTr="00637200">
      <w:tc>
        <w:tcPr>
          <w:tcW w:w="4675" w:type="dxa"/>
          <w:vAlign w:val="center"/>
        </w:tcPr>
        <w:p w:rsidR="000138F2" w:rsidRDefault="000138F2" w:rsidP="00637200">
          <w:pPr>
            <w:pStyle w:val="Footer"/>
          </w:pPr>
          <w:r>
            <w:t>910afge@910afge.org</w:t>
          </w: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17C" w:rsidRDefault="00DC017C" w:rsidP="000172E5">
      <w:pPr>
        <w:spacing w:after="0" w:line="240" w:lineRule="auto"/>
      </w:pPr>
      <w:r>
        <w:separator/>
      </w:r>
    </w:p>
  </w:footnote>
  <w:footnote w:type="continuationSeparator" w:id="0">
    <w:p w:rsidR="00DC017C" w:rsidRDefault="00DC017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616"/>
      <w:gridCol w:w="6744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A414F5" w:rsidP="00637200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524000" cy="145732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G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145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A414F5" w:rsidP="00637200">
          <w:pPr>
            <w:pStyle w:val="Header"/>
          </w:pPr>
          <w:r>
            <w:t>Local 910 Drop Form E dues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F5"/>
    <w:rsid w:val="000138F2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77B86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94F07"/>
    <w:rsid w:val="009F619A"/>
    <w:rsid w:val="009F6DDE"/>
    <w:rsid w:val="00A370A8"/>
    <w:rsid w:val="00A414F5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017C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KANFOLSOJ\AppData\Roaming\Microsoft\Templates\Membership%20form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6A598C43B84608B88C08C59E35F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7FFB6-5B3F-4E76-8094-A5D88CD64C0D}"/>
      </w:docPartPr>
      <w:docPartBody>
        <w:p w:rsidR="00000000" w:rsidRDefault="00D20E68">
          <w:pPr>
            <w:pStyle w:val="BC6A598C43B84608B88C08C59E35F672"/>
          </w:pPr>
          <w:r w:rsidRPr="006145D8">
            <w:t>First Name</w:t>
          </w:r>
        </w:p>
      </w:docPartBody>
    </w:docPart>
    <w:docPart>
      <w:docPartPr>
        <w:name w:val="45974B7204D744BF8E5D75F69515B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40F8C-4104-469E-AAE8-F699E900DB92}"/>
      </w:docPartPr>
      <w:docPartBody>
        <w:p w:rsidR="00000000" w:rsidRDefault="00D20E68">
          <w:pPr>
            <w:pStyle w:val="45974B7204D744BF8E5D75F69515B1BD"/>
          </w:pPr>
          <w:r w:rsidRPr="006145D8">
            <w:t>Last Name</w:t>
          </w:r>
        </w:p>
      </w:docPartBody>
    </w:docPart>
    <w:docPart>
      <w:docPartPr>
        <w:name w:val="522FBDF8034F42E3803B16E5DD811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6AC49-538D-48FE-B338-38CAEE016097}"/>
      </w:docPartPr>
      <w:docPartBody>
        <w:p w:rsidR="00000000" w:rsidRDefault="00D20E68">
          <w:pPr>
            <w:pStyle w:val="522FBDF8034F42E3803B16E5DD8119D3"/>
          </w:pPr>
          <w:r w:rsidRPr="006145D8">
            <w:t>Cell Phone</w:t>
          </w:r>
        </w:p>
      </w:docPartBody>
    </w:docPart>
    <w:docPart>
      <w:docPartPr>
        <w:name w:val="33BA853E06834A6F97064080C560E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FC331-AFD2-4C49-A2C8-72A4FD5D1F35}"/>
      </w:docPartPr>
      <w:docPartBody>
        <w:p w:rsidR="00000000" w:rsidRDefault="00D20E68">
          <w:pPr>
            <w:pStyle w:val="33BA853E06834A6F97064080C560EEB7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68"/>
    <w:rsid w:val="00D2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9F82A43FDA6C4C82B6C25A387655A686">
    <w:name w:val="9F82A43FDA6C4C82B6C25A387655A686"/>
  </w:style>
  <w:style w:type="paragraph" w:customStyle="1" w:styleId="BC6A598C43B84608B88C08C59E35F672">
    <w:name w:val="BC6A598C43B84608B88C08C59E35F672"/>
  </w:style>
  <w:style w:type="paragraph" w:customStyle="1" w:styleId="45974B7204D744BF8E5D75F69515B1BD">
    <w:name w:val="45974B7204D744BF8E5D75F69515B1BD"/>
  </w:style>
  <w:style w:type="paragraph" w:customStyle="1" w:styleId="522FBDF8034F42E3803B16E5DD8119D3">
    <w:name w:val="522FBDF8034F42E3803B16E5DD8119D3"/>
  </w:style>
  <w:style w:type="paragraph" w:customStyle="1" w:styleId="14E6CF8E10F64600B6F8926FED668CC0">
    <w:name w:val="14E6CF8E10F64600B6F8926FED668CC0"/>
  </w:style>
  <w:style w:type="paragraph" w:customStyle="1" w:styleId="33BA853E06834A6F97064080C560EEB7">
    <w:name w:val="33BA853E06834A6F97064080C560EEB7"/>
  </w:style>
  <w:style w:type="paragraph" w:customStyle="1" w:styleId="E8298381AC6D4E47893C2E20074B4AF2">
    <w:name w:val="E8298381AC6D4E47893C2E20074B4AF2"/>
  </w:style>
  <w:style w:type="paragraph" w:customStyle="1" w:styleId="97FE68FB00D542049AFCF96CA5C86CED">
    <w:name w:val="97FE68FB00D542049AFCF96CA5C86CED"/>
  </w:style>
  <w:style w:type="paragraph" w:customStyle="1" w:styleId="CAB9E367F2464DD49D00BC71EB3A5CB1">
    <w:name w:val="CAB9E367F2464DD49D00BC71EB3A5CB1"/>
  </w:style>
  <w:style w:type="paragraph" w:customStyle="1" w:styleId="2795D417646C44BE9336A236F00520D0">
    <w:name w:val="2795D417646C44BE9336A236F00520D0"/>
  </w:style>
  <w:style w:type="paragraph" w:customStyle="1" w:styleId="4B004BCCAB2A46429D63861E44C41F7B">
    <w:name w:val="4B004BCCAB2A46429D63861E44C41F7B"/>
  </w:style>
  <w:style w:type="paragraph" w:customStyle="1" w:styleId="E61A970CC2534E5980A438BA74918769">
    <w:name w:val="E61A970CC2534E5980A438BA74918769"/>
  </w:style>
  <w:style w:type="paragraph" w:customStyle="1" w:styleId="BF8417213A3D4C1A8963FD6FA2279CED">
    <w:name w:val="BF8417213A3D4C1A8963FD6FA2279C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form(2)</Template>
  <TotalTime>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2019-10-02T15:38:00Z</dcterms:created>
  <dcterms:modified xsi:type="dcterms:W3CDTF">2019-10-02T15:44:00Z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